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607" w:tblpY="1518"/>
        <w:tblOverlap w:val="never"/>
        <w:tblW w:w="109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0"/>
        <w:gridCol w:w="1682"/>
        <w:gridCol w:w="406"/>
        <w:gridCol w:w="1277"/>
        <w:gridCol w:w="1966"/>
        <w:gridCol w:w="1929"/>
        <w:gridCol w:w="1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姓  名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性  别</w:t>
            </w: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3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民  族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出生年月</w:t>
            </w: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3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身体状况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籍  贯</w:t>
            </w: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3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家庭住址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电  话</w:t>
            </w: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3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学  历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专  业</w:t>
            </w:r>
          </w:p>
        </w:tc>
        <w:tc>
          <w:tcPr>
            <w:tcW w:w="3859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毕业院校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大学毕业时间</w:t>
            </w:r>
          </w:p>
        </w:tc>
        <w:tc>
          <w:tcPr>
            <w:tcW w:w="3859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750" w:type="dxa"/>
            <w:vAlign w:val="center"/>
          </w:tcPr>
          <w:p>
            <w:pPr>
              <w:jc w:val="both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eastAsia="zh-CN"/>
              </w:rPr>
              <w:t>教师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>资格证</w:t>
            </w: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68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>学科</w:t>
            </w: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>婚否</w:t>
            </w:r>
          </w:p>
        </w:tc>
        <w:tc>
          <w:tcPr>
            <w:tcW w:w="1930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高中阶段</w:t>
            </w:r>
          </w:p>
          <w:p>
            <w:pPr>
              <w:ind w:left="562" w:hanging="562" w:hangingChars="200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基本情况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高中就读学校</w:t>
            </w: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>证明人</w:t>
            </w:r>
          </w:p>
        </w:tc>
        <w:tc>
          <w:tcPr>
            <w:tcW w:w="1930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30"/>
                <w:szCs w:val="30"/>
              </w:rPr>
            </w:pPr>
          </w:p>
        </w:tc>
        <w:tc>
          <w:tcPr>
            <w:tcW w:w="3365" w:type="dxa"/>
            <w:gridSpan w:val="3"/>
            <w:vAlign w:val="center"/>
          </w:tcPr>
          <w:p>
            <w:pPr>
              <w:ind w:firstLine="832" w:firstLineChars="296"/>
              <w:jc w:val="both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高中入学时间</w:t>
            </w: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29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高中毕业时间</w:t>
            </w:r>
          </w:p>
        </w:tc>
        <w:tc>
          <w:tcPr>
            <w:tcW w:w="1930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大学毕业后在其他单位工作      基本情况</w:t>
            </w:r>
          </w:p>
        </w:tc>
        <w:tc>
          <w:tcPr>
            <w:tcW w:w="20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起止时间</w:t>
            </w:r>
          </w:p>
        </w:tc>
        <w:tc>
          <w:tcPr>
            <w:tcW w:w="517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在何地何单位工作</w:t>
            </w:r>
          </w:p>
        </w:tc>
        <w:tc>
          <w:tcPr>
            <w:tcW w:w="1930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vAlign w:val="center"/>
          </w:tcPr>
          <w:p>
            <w:pPr>
              <w:ind w:firstLine="275" w:firstLineChars="98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5172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1930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vAlign w:val="center"/>
          </w:tcPr>
          <w:p>
            <w:pPr>
              <w:ind w:firstLine="275" w:firstLineChars="98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  <w:tc>
          <w:tcPr>
            <w:tcW w:w="517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eastAsia="zh-CN"/>
              </w:rPr>
            </w:pPr>
          </w:p>
        </w:tc>
        <w:tc>
          <w:tcPr>
            <w:tcW w:w="193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vAlign w:val="center"/>
          </w:tcPr>
          <w:p>
            <w:pPr>
              <w:ind w:firstLine="275" w:firstLineChars="98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2088" w:type="dxa"/>
            <w:gridSpan w:val="2"/>
            <w:tcBorders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5172" w:type="dxa"/>
            <w:gridSpan w:val="3"/>
            <w:tcBorders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193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>大学及工作期间表彰奖励情况</w:t>
            </w:r>
          </w:p>
        </w:tc>
        <w:tc>
          <w:tcPr>
            <w:tcW w:w="9190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b/>
                <w:sz w:val="30"/>
                <w:szCs w:val="30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>个人意向</w:t>
            </w:r>
          </w:p>
        </w:tc>
        <w:tc>
          <w:tcPr>
            <w:tcW w:w="336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sz w:val="30"/>
                <w:szCs w:val="30"/>
              </w:rPr>
              <w:t>任教学科</w:t>
            </w:r>
          </w:p>
        </w:tc>
        <w:tc>
          <w:tcPr>
            <w:tcW w:w="582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336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ind w:firstLine="562" w:firstLineChars="200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还能兼任的学科</w:t>
            </w:r>
          </w:p>
        </w:tc>
        <w:tc>
          <w:tcPr>
            <w:tcW w:w="582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336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ind w:firstLine="413" w:firstLineChars="147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能否担任班主任</w:t>
            </w:r>
          </w:p>
          <w:p>
            <w:pPr>
              <w:ind w:firstLine="562" w:firstLineChars="200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或副班主任</w:t>
            </w:r>
          </w:p>
        </w:tc>
        <w:tc>
          <w:tcPr>
            <w:tcW w:w="582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班主任（   ）</w:t>
            </w: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>副班主任（</w:t>
            </w: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 xml:space="preserve">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75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</w:p>
        </w:tc>
        <w:tc>
          <w:tcPr>
            <w:tcW w:w="336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ind w:firstLine="562" w:firstLineChars="200"/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是否安排住宿</w:t>
            </w:r>
          </w:p>
        </w:tc>
        <w:tc>
          <w:tcPr>
            <w:tcW w:w="5825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是（   ）   否（</w:t>
            </w: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 xml:space="preserve">   </w:t>
            </w:r>
            <w:bookmarkStart w:id="0" w:name="_GoBack"/>
            <w:bookmarkEnd w:id="0"/>
            <w:r>
              <w:rPr>
                <w:rFonts w:hint="eastAsia" w:ascii="宋体" w:hAnsi="宋体"/>
                <w:b/>
                <w:sz w:val="28"/>
                <w:szCs w:val="28"/>
              </w:rPr>
              <w:t>）</w:t>
            </w:r>
          </w:p>
        </w:tc>
      </w:tr>
    </w:tbl>
    <w:p>
      <w:pPr>
        <w:jc w:val="center"/>
        <w:rPr>
          <w:rFonts w:hint="default" w:eastAsia="宋体"/>
          <w:b w:val="0"/>
          <w:bCs w:val="0"/>
          <w:sz w:val="44"/>
          <w:szCs w:val="44"/>
          <w:lang w:val="en-US" w:eastAsia="zh-CN"/>
        </w:rPr>
      </w:pPr>
      <w:r>
        <w:rPr>
          <w:rFonts w:hint="eastAsia"/>
          <w:b w:val="0"/>
          <w:bCs w:val="0"/>
          <w:sz w:val="44"/>
          <w:szCs w:val="44"/>
          <w:lang w:val="en-US" w:eastAsia="zh-CN"/>
        </w:rPr>
        <w:t>无棣县先行实验中学应聘教师简历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4OTAyYWRjNmUyYjViMTVkODEyNTQ3N2FlYjAxOWUifQ=="/>
  </w:docVars>
  <w:rsids>
    <w:rsidRoot w:val="00000000"/>
    <w:rsid w:val="096424EF"/>
    <w:rsid w:val="0D3E7D51"/>
    <w:rsid w:val="104C4078"/>
    <w:rsid w:val="1BEA26FC"/>
    <w:rsid w:val="1CC20E2C"/>
    <w:rsid w:val="1CF91D60"/>
    <w:rsid w:val="2BCC4BA9"/>
    <w:rsid w:val="40CF372A"/>
    <w:rsid w:val="52B525D3"/>
    <w:rsid w:val="54F67584"/>
    <w:rsid w:val="5AF35022"/>
    <w:rsid w:val="5C875B10"/>
    <w:rsid w:val="637C5BF0"/>
    <w:rsid w:val="6F651B0D"/>
    <w:rsid w:val="70426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ina667701\Desktop\file:\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287</Words>
  <Characters>330</Characters>
  <Paragraphs>96</Paragraphs>
  <TotalTime>1</TotalTime>
  <ScaleCrop>false</ScaleCrop>
  <LinksUpToDate>false</LinksUpToDate>
  <CharactersWithSpaces>372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2018-08-31T02:35:00Z</dcterms:created>
  <dc:creator>Administrator</dc:creator>
  <cp:lastModifiedBy>彰鲸吻</cp:lastModifiedBy>
  <cp:lastPrinted>2018-10-27T12:02:00Z</cp:lastPrinted>
  <dcterms:modified xsi:type="dcterms:W3CDTF">2023-03-01T08:39:16Z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KSORubyTemplateID" linkTarget="0">
    <vt:lpwstr>4</vt:lpwstr>
  </property>
  <property fmtid="{D5CDD505-2E9C-101B-9397-08002B2CF9AE}" pid="4" name="ICV">
    <vt:lpwstr>9059498DA97842B7BD4179EEED60B2B0</vt:lpwstr>
  </property>
  <property fmtid="{D5CDD505-2E9C-101B-9397-08002B2CF9AE}" pid="5" name="commondata">
    <vt:lpwstr>eyJoZGlkIjoiZjFjMWQ1NDg3NTAxYmMzNzMwZmVjZGNmZDRjMGQzOGMifQ==</vt:lpwstr>
  </property>
</Properties>
</file>