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7A2810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-650875</wp:posOffset>
                </wp:positionV>
                <wp:extent cx="6893560" cy="1017714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3560" cy="1017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158F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center"/>
                              <w:textAlignment w:val="auto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44"/>
                                <w:szCs w:val="44"/>
                                <w:lang w:val="en-US" w:eastAsia="zh-CN"/>
                              </w:rPr>
                              <w:t>个 人 简 历</w:t>
                            </w:r>
                          </w:p>
                          <w:p w14:paraId="4795CC8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      </w:t>
                            </w:r>
                          </w:p>
                          <w:tbl>
                            <w:tblPr>
                              <w:tblStyle w:val="4"/>
                              <w:tblW w:w="10773" w:type="dxa"/>
                              <w:jc w:val="center"/>
                              <w:tbl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  <w:insideH w:val="single" w:color="auto" w:sz="6" w:space="0"/>
                                <w:insideV w:val="single" w:color="auto" w:sz="6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29"/>
                              <w:gridCol w:w="1429"/>
                              <w:gridCol w:w="1685"/>
                              <w:gridCol w:w="1242"/>
                              <w:gridCol w:w="1360"/>
                              <w:gridCol w:w="514"/>
                              <w:gridCol w:w="919"/>
                              <w:gridCol w:w="2195"/>
                            </w:tblGrid>
                            <w:tr w14:paraId="0B384D61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0712690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姓    名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2A0BC01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8E494A5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性    别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C8DBECA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78164F3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民    族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C5A1402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85C7E7A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照    片</w:t>
                                  </w:r>
                                </w:p>
                              </w:tc>
                            </w:tr>
                            <w:tr w14:paraId="47A310AF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B108DEF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籍    贯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92EFF2E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5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F06C5ED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出生年月</w:t>
                                  </w: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AE1C504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965896E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政治面貌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74222F0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4811EB1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63241635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19BA75D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联系方式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B08E263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E8260D8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身份证号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2AE6614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D477DDF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131B38FD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A0A7574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邮    箱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4D848FB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664E7B7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求职意向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52A6125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4E2F19B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5E39A2B1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11DB692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现居住地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EF06284">
                                  <w:pPr>
                                    <w:jc w:val="both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2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C51D90D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学历学位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86EF5ED">
                                  <w:pPr>
                                    <w:jc w:val="both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DBAFC13">
                                  <w:pPr>
                                    <w:jc w:val="both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61355E67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74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5FD9C91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毕业院校</w:t>
                                  </w:r>
                                </w:p>
                                <w:p w14:paraId="316B1373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（全日制）</w:t>
                                  </w:r>
                                </w:p>
                              </w:tc>
                              <w:tc>
                                <w:tcPr>
                                  <w:tcW w:w="435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75965A1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95058F8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所学专业</w:t>
                                  </w:r>
                                </w:p>
                              </w:tc>
                              <w:tc>
                                <w:tcPr>
                                  <w:tcW w:w="3628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11C2C5B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53E22716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B0D6D5B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普通话等级</w:t>
                                  </w:r>
                                </w:p>
                              </w:tc>
                              <w:tc>
                                <w:tcPr>
                                  <w:tcW w:w="435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B417763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19E7B81">
                                  <w:pPr>
                                    <w:jc w:val="center"/>
                                    <w:rPr>
                                      <w:rFonts w:hint="default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婚姻状况</w:t>
                                  </w:r>
                                </w:p>
                              </w:tc>
                              <w:tc>
                                <w:tcPr>
                                  <w:tcW w:w="3628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B20A14F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204D7486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4543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2252A42">
                                  <w:pPr>
                                    <w:jc w:val="lef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教师资格证（学段/科目/证书号码）</w:t>
                                  </w:r>
                                </w:p>
                              </w:tc>
                              <w:tc>
                                <w:tcPr>
                                  <w:tcW w:w="6230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A2278B2">
                                  <w:pPr>
                                    <w:jc w:val="lef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6346A410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E72D4BC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教育背景</w:t>
                                  </w:r>
                                </w:p>
                                <w:p w14:paraId="25D57212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（全日制）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A1AE047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起止日期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56D2A81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就读院校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28F66F7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所学专业/学历</w:t>
                                  </w:r>
                                </w:p>
                              </w:tc>
                            </w:tr>
                            <w:tr w14:paraId="0F820527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331C239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D506F5F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3CDD387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B54BAAD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6E5D8EF4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4846E39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4EFC512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EF9793D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F5461A3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78C2CD8F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2B3A1E2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5705D34E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8B760DB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6ED93B1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2820345E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8FF03DF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工作经历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A9328CC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起止日期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7DA450E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工作单位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19ABA96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实习岗位/职务</w:t>
                                  </w:r>
                                </w:p>
                              </w:tc>
                            </w:tr>
                            <w:tr w14:paraId="06267627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6136D86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BD6CB13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2F19F0FD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EF10B61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6609B540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047473B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8F7A5CF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E00F8E6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95031A0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52CC40D8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32435D0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F85F738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645AD72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D3B3641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1C1A8D8F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118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0DBA60A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奖项及荣誉</w:t>
                                  </w:r>
                                </w:p>
                              </w:tc>
                              <w:tc>
                                <w:tcPr>
                                  <w:tcW w:w="9344" w:type="dxa"/>
                                  <w:gridSpan w:val="7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48D76014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18748C7A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74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F84FB43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获得证书</w:t>
                                  </w:r>
                                </w:p>
                              </w:tc>
                              <w:tc>
                                <w:tcPr>
                                  <w:tcW w:w="9344" w:type="dxa"/>
                                  <w:gridSpan w:val="7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71879BDA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5D60BEEE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611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6BA968A2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自我评价</w:t>
                                  </w:r>
                                </w:p>
                              </w:tc>
                              <w:tc>
                                <w:tcPr>
                                  <w:tcW w:w="9344" w:type="dxa"/>
                                  <w:gridSpan w:val="7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15C0A47E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 w14:paraId="6D074BF8"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3CB39E38">
                                  <w:pPr>
                                    <w:jc w:val="center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补充说明</w:t>
                                  </w:r>
                                </w:p>
                              </w:tc>
                              <w:tc>
                                <w:tcPr>
                                  <w:tcW w:w="9344" w:type="dxa"/>
                                  <w:gridSpan w:val="7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 w14:paraId="0528940E">
                                  <w:pPr>
                                    <w:jc w:val="right"/>
                                    <w:rPr>
                                      <w:rFonts w:hint="eastAsia" w:ascii="仿宋" w:hAnsi="仿宋" w:eastAsia="仿宋" w:cs="仿宋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D80509">
                            <w:pPr>
                              <w:jc w:val="center"/>
                              <w:rPr>
                                <w:rFonts w:hint="default" w:ascii="汉仪长宋简" w:hAnsi="汉仪长宋简" w:eastAsia="汉仪长宋简" w:cs="汉仪长宋简"/>
                                <w:sz w:val="30"/>
                                <w:szCs w:val="30"/>
                                <w:u w:val="non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75pt;margin-top:-51.25pt;height:801.35pt;width:542.8pt;z-index:251660288;mso-width-relative:page;mso-height-relative:page;" filled="f" stroked="f" coordsize="21600,21600" o:gfxdata="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NOy9/cAAAADgEAAA8AAAAAAAAAAQAgAAAAIgAA&#10;AGRycy9kb3ducmV2LnhtbFBLAQIUABQAAAAIAIdO4kBG23et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FC158F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center"/>
                        <w:textAlignment w:val="auto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44"/>
                          <w:szCs w:val="44"/>
                          <w:lang w:val="en-US" w:eastAsia="zh-CN"/>
                        </w:rPr>
                        <w:t>个 人 简 历</w:t>
                      </w:r>
                    </w:p>
                    <w:p w14:paraId="4795CC8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                      </w:t>
                      </w:r>
                    </w:p>
                    <w:tbl>
                      <w:tblPr>
                        <w:tblStyle w:val="4"/>
                        <w:tblW w:w="10773" w:type="dxa"/>
                        <w:jc w:val="center"/>
                        <w:tblBorders>
                          <w:top w:val="single" w:color="auto" w:sz="6" w:space="0"/>
                          <w:left w:val="single" w:color="auto" w:sz="6" w:space="0"/>
                          <w:bottom w:val="single" w:color="auto" w:sz="6" w:space="0"/>
                          <w:right w:val="single" w:color="auto" w:sz="6" w:space="0"/>
                          <w:insideH w:val="single" w:color="auto" w:sz="6" w:space="0"/>
                          <w:insideV w:val="single" w:color="auto" w:sz="6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29"/>
                        <w:gridCol w:w="1429"/>
                        <w:gridCol w:w="1685"/>
                        <w:gridCol w:w="1242"/>
                        <w:gridCol w:w="1360"/>
                        <w:gridCol w:w="514"/>
                        <w:gridCol w:w="919"/>
                        <w:gridCol w:w="2195"/>
                      </w:tblGrid>
                      <w:tr w14:paraId="0B384D61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0712690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姓    名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2A0BC01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68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8E494A5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性    别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C8DBECA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78164F3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民    族</w:t>
                            </w:r>
                          </w:p>
                        </w:tc>
                        <w:tc>
                          <w:tcPr>
                            <w:tcW w:w="1433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C5A1402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85C7E7A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照    片</w:t>
                            </w:r>
                          </w:p>
                        </w:tc>
                      </w:tr>
                      <w:tr w14:paraId="47A310AF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B108DEF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籍    贯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92EFF2E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685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F06C5ED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出生年月</w:t>
                            </w:r>
                          </w:p>
                        </w:tc>
                        <w:tc>
                          <w:tcPr>
                            <w:tcW w:w="124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AE1C504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965896E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政治面貌</w:t>
                            </w:r>
                          </w:p>
                        </w:tc>
                        <w:tc>
                          <w:tcPr>
                            <w:tcW w:w="1433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74222F0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4811EB1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63241635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19BA75D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联系方式</w:t>
                            </w:r>
                          </w:p>
                        </w:tc>
                        <w:tc>
                          <w:tcPr>
                            <w:tcW w:w="3114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B08E263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E8260D8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身份证号</w:t>
                            </w:r>
                          </w:p>
                        </w:tc>
                        <w:tc>
                          <w:tcPr>
                            <w:tcW w:w="2793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2AE6614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D477DDF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131B38FD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A0A7574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邮    箱</w:t>
                            </w:r>
                          </w:p>
                        </w:tc>
                        <w:tc>
                          <w:tcPr>
                            <w:tcW w:w="3114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4D848FB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664E7B7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求职意向</w:t>
                            </w:r>
                          </w:p>
                        </w:tc>
                        <w:tc>
                          <w:tcPr>
                            <w:tcW w:w="2793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52A6125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4E2F19B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5E39A2B1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11DB692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现居住地</w:t>
                            </w:r>
                          </w:p>
                        </w:tc>
                        <w:tc>
                          <w:tcPr>
                            <w:tcW w:w="3114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EF06284"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242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C51D90D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学历学位</w:t>
                            </w:r>
                          </w:p>
                        </w:tc>
                        <w:tc>
                          <w:tcPr>
                            <w:tcW w:w="2793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86EF5ED"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DBAFC13">
                            <w:pPr>
                              <w:jc w:val="both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61355E67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747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5FD9C91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毕业院校</w:t>
                            </w:r>
                          </w:p>
                          <w:p w14:paraId="316B1373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（全日制）</w:t>
                            </w:r>
                          </w:p>
                        </w:tc>
                        <w:tc>
                          <w:tcPr>
                            <w:tcW w:w="435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75965A1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95058F8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所学专业</w:t>
                            </w:r>
                          </w:p>
                        </w:tc>
                        <w:tc>
                          <w:tcPr>
                            <w:tcW w:w="3628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11C2C5B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53E22716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B0D6D5B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普通话等级</w:t>
                            </w:r>
                          </w:p>
                        </w:tc>
                        <w:tc>
                          <w:tcPr>
                            <w:tcW w:w="435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B417763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19E7B81">
                            <w:pPr>
                              <w:jc w:val="center"/>
                              <w:rPr>
                                <w:rFonts w:hint="default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婚姻状况</w:t>
                            </w:r>
                          </w:p>
                        </w:tc>
                        <w:tc>
                          <w:tcPr>
                            <w:tcW w:w="3628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B20A14F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204D7486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4543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2252A42">
                            <w:pPr>
                              <w:jc w:val="lef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教师资格证（学段/科目/证书号码）</w:t>
                            </w:r>
                          </w:p>
                        </w:tc>
                        <w:tc>
                          <w:tcPr>
                            <w:tcW w:w="6230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A2278B2">
                            <w:pPr>
                              <w:jc w:val="lef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6346A410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E72D4BC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教育背景</w:t>
                            </w:r>
                          </w:p>
                          <w:p w14:paraId="25D57212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（全日制）</w:t>
                            </w:r>
                          </w:p>
                        </w:tc>
                        <w:tc>
                          <w:tcPr>
                            <w:tcW w:w="3114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A1AE047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起止日期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56D2A81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就读院校</w:t>
                            </w:r>
                          </w:p>
                        </w:tc>
                        <w:tc>
                          <w:tcPr>
                            <w:tcW w:w="3114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28F66F7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所学专业/学历</w:t>
                            </w:r>
                          </w:p>
                        </w:tc>
                      </w:tr>
                      <w:tr w14:paraId="0F820527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331C239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D506F5F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3CDD387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B54BAAD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6E5D8EF4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4846E39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4EFC512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EF9793D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F5461A3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78C2CD8F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2B3A1E2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5705D34E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8B760DB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6ED93B1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2820345E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8FF03DF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工作经历</w:t>
                            </w:r>
                          </w:p>
                        </w:tc>
                        <w:tc>
                          <w:tcPr>
                            <w:tcW w:w="3114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A9328CC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起止日期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7DA450E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工作单位</w:t>
                            </w:r>
                          </w:p>
                        </w:tc>
                        <w:tc>
                          <w:tcPr>
                            <w:tcW w:w="3114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19ABA96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实习岗位/职务</w:t>
                            </w:r>
                          </w:p>
                        </w:tc>
                      </w:tr>
                      <w:tr w14:paraId="06267627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6136D86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BD6CB13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2F19F0FD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EF10B61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6609B540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047473B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8F7A5CF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E00F8E6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95031A0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52CC40D8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32435D0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F85F738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645AD72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D3B3641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1C1A8D8F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118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0DBA60A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奖项及荣誉</w:t>
                            </w:r>
                          </w:p>
                        </w:tc>
                        <w:tc>
                          <w:tcPr>
                            <w:tcW w:w="9344" w:type="dxa"/>
                            <w:gridSpan w:val="7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48D76014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18748C7A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74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F84FB43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获得证书</w:t>
                            </w:r>
                          </w:p>
                        </w:tc>
                        <w:tc>
                          <w:tcPr>
                            <w:tcW w:w="9344" w:type="dxa"/>
                            <w:gridSpan w:val="7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71879BDA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5D60BEEE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611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6BA968A2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自我评价</w:t>
                            </w:r>
                          </w:p>
                        </w:tc>
                        <w:tc>
                          <w:tcPr>
                            <w:tcW w:w="9344" w:type="dxa"/>
                            <w:gridSpan w:val="7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15C0A47E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 w14:paraId="6D074BF8"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3CB39E38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补充说明</w:t>
                            </w:r>
                          </w:p>
                        </w:tc>
                        <w:tc>
                          <w:tcPr>
                            <w:tcW w:w="9344" w:type="dxa"/>
                            <w:gridSpan w:val="7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 w14:paraId="0528940E">
                            <w:pPr>
                              <w:jc w:val="right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</w:tbl>
                    <w:p w14:paraId="0FD80509">
                      <w:pPr>
                        <w:jc w:val="center"/>
                        <w:rPr>
                          <w:rFonts w:hint="default" w:ascii="汉仪长宋简" w:hAnsi="汉仪长宋简" w:eastAsia="汉仪长宋简" w:cs="汉仪长宋简"/>
                          <w:sz w:val="30"/>
                          <w:szCs w:val="30"/>
                          <w:u w:val="non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-1153795</wp:posOffset>
                </wp:positionH>
                <wp:positionV relativeFrom="paragraph">
                  <wp:posOffset>-959485</wp:posOffset>
                </wp:positionV>
                <wp:extent cx="7581265" cy="10781665"/>
                <wp:effectExtent l="0" t="0" r="635" b="63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565" y="48895"/>
                          <a:ext cx="7581265" cy="10781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85pt;margin-top:-75.55pt;height:848.95pt;width:596.95pt;z-index:251659264;v-text-anchor:middle;mso-width-relative:page;mso-height-relative:page;" fillcolor="#FFFFFF [3212]" filled="t" stroked="f" coordsize="21600,21600" o:gfxdata="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aumXK3AAAAA8BAAAPAAAAAAAAAAEAIAAAACIAAABkcnMv&#10;ZG93bnJldi54bWxQSwECFAAUAAAACACHTuJA1p6smXECAADVBAAADgAAAAAAAAABACAAAAAr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77B83370-C2DB-4647-AD92-23A7BD41B5C8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192B2C75-6A2D-42B1-B881-237EFC5A1D1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F41B2CEB-26B6-4570-8343-41F0199DFE2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A5A6FCD-1EC4-4BC6-A3B4-C08AA7215C7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A731919-8C3A-460E-A921-85D4E343804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833FB08-C015-4175-851C-A311D9D5D0F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BBC0689B-48E5-4500-892A-10A4B510A235}"/>
  </w:font>
  <w:font w:name="汉仪长宋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8" w:fontKey="{6B31A3AB-BB70-4C27-BCDA-989C20C33E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sImhkaWQiOiIzZjlhNDIzMWVkOWEzMDgwN2RkMDkyY2RmNjU3Y2VhMyIsInVzZXJDb3VudCI6MX0="/>
  </w:docVars>
  <w:rsids>
    <w:rsidRoot w:val="1DCA685E"/>
    <w:rsid w:val="0AEB65DF"/>
    <w:rsid w:val="11A27FF2"/>
    <w:rsid w:val="13C20EF5"/>
    <w:rsid w:val="16872F2B"/>
    <w:rsid w:val="18FC0A05"/>
    <w:rsid w:val="1992618F"/>
    <w:rsid w:val="1A332447"/>
    <w:rsid w:val="1AA02427"/>
    <w:rsid w:val="1C3C63C5"/>
    <w:rsid w:val="1DCA685E"/>
    <w:rsid w:val="219430A0"/>
    <w:rsid w:val="245E5692"/>
    <w:rsid w:val="2A047719"/>
    <w:rsid w:val="2A930FA8"/>
    <w:rsid w:val="314822E0"/>
    <w:rsid w:val="35CF7B1B"/>
    <w:rsid w:val="379527A2"/>
    <w:rsid w:val="3ADD2A04"/>
    <w:rsid w:val="49DC02D5"/>
    <w:rsid w:val="4BA31F0E"/>
    <w:rsid w:val="4C307FA1"/>
    <w:rsid w:val="4DB528F2"/>
    <w:rsid w:val="4DF500C4"/>
    <w:rsid w:val="4EB15568"/>
    <w:rsid w:val="4FEE019F"/>
    <w:rsid w:val="51257DF2"/>
    <w:rsid w:val="52CD24EF"/>
    <w:rsid w:val="56615B5E"/>
    <w:rsid w:val="579A64A4"/>
    <w:rsid w:val="5F553D13"/>
    <w:rsid w:val="67D95445"/>
    <w:rsid w:val="69505ED7"/>
    <w:rsid w:val="6A056785"/>
    <w:rsid w:val="6A9B34A0"/>
    <w:rsid w:val="6C355AE0"/>
    <w:rsid w:val="71C545BE"/>
    <w:rsid w:val="730040BD"/>
    <w:rsid w:val="733A105B"/>
    <w:rsid w:val="74A62043"/>
    <w:rsid w:val="765C7402"/>
    <w:rsid w:val="767D522A"/>
    <w:rsid w:val="791339DC"/>
    <w:rsid w:val="7F1D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l\AppData\Roaming\kingsoft\office6\templates\download\c30e7bee-d8cb-4b01-932b-3b2598040735\&#31616;&#32422;&#20010;&#20154;&#31616;&#21382;&#27169;&#26495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简约个人简历模板.docx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2024-04-08T15:20:00Z</dcterms:created>
  <dc:creator>对方正在讲话...</dc:creator>
  <cp:lastModifiedBy>对方正在讲话...</cp:lastModifiedBy>
  <dcterms:modified xsi:type="dcterms:W3CDTF">2024-08-06T07:55:06Z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D67FC9CEC70F4AEC88C02B35454FBAF7_13</vt:lpwstr>
  </property>
  <property fmtid="{D5CDD505-2E9C-101B-9397-08002B2CF9AE}" pid="4" name="KSOTemplateUUID">
    <vt:lpwstr>v1.0_mb_7BTjmiEY6kaly8YL3o8SPw==</vt:lpwstr>
  </property>
</Properties>
</file>